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AF1B2" w14:textId="77777777" w:rsidR="00C55EB6" w:rsidRDefault="00C55EB6" w:rsidP="00E46FA9">
      <w:pPr>
        <w:rPr>
          <w:sz w:val="24"/>
          <w:szCs w:val="24"/>
        </w:rPr>
      </w:pPr>
    </w:p>
    <w:p w14:paraId="70D6267B" w14:textId="77777777" w:rsidR="003B4EB0" w:rsidRPr="003B4EB0" w:rsidRDefault="003B4EB0" w:rsidP="00E46FA9">
      <w:pPr>
        <w:rPr>
          <w:sz w:val="24"/>
          <w:szCs w:val="24"/>
        </w:rPr>
      </w:pPr>
    </w:p>
    <w:p w14:paraId="6B59A4BE" w14:textId="77777777" w:rsidR="003B4EB0" w:rsidRPr="003B4EB0" w:rsidRDefault="003B4EB0" w:rsidP="00E46FA9">
      <w:pPr>
        <w:rPr>
          <w:sz w:val="24"/>
          <w:szCs w:val="24"/>
        </w:rPr>
      </w:pPr>
    </w:p>
    <w:p w14:paraId="7469FDA0" w14:textId="4FEE01FD" w:rsidR="003B4EB0" w:rsidRDefault="003B4EB0" w:rsidP="00E46FA9">
      <w:pPr>
        <w:rPr>
          <w:sz w:val="24"/>
          <w:szCs w:val="24"/>
        </w:rPr>
      </w:pPr>
      <w:r>
        <w:rPr>
          <w:sz w:val="24"/>
          <w:szCs w:val="24"/>
        </w:rPr>
        <w:t>18</w:t>
      </w:r>
      <w:r w:rsidRPr="003B4EB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May 2026</w:t>
      </w:r>
    </w:p>
    <w:p w14:paraId="3CC95BB1" w14:textId="77777777" w:rsidR="003B4EB0" w:rsidRDefault="003B4EB0" w:rsidP="00E46FA9">
      <w:pPr>
        <w:rPr>
          <w:sz w:val="24"/>
          <w:szCs w:val="24"/>
        </w:rPr>
      </w:pPr>
    </w:p>
    <w:p w14:paraId="153B6888" w14:textId="77777777" w:rsidR="003B4EB0" w:rsidRDefault="003B4EB0" w:rsidP="00E46FA9">
      <w:pPr>
        <w:rPr>
          <w:sz w:val="24"/>
          <w:szCs w:val="24"/>
        </w:rPr>
      </w:pPr>
    </w:p>
    <w:p w14:paraId="28540DED" w14:textId="77777777" w:rsidR="003B4EB0" w:rsidRDefault="003B4EB0" w:rsidP="00E46FA9">
      <w:pPr>
        <w:rPr>
          <w:sz w:val="24"/>
          <w:szCs w:val="24"/>
        </w:rPr>
      </w:pPr>
    </w:p>
    <w:p w14:paraId="01C7F70D" w14:textId="39104DF6" w:rsidR="003B4EB0" w:rsidRDefault="003B4EB0" w:rsidP="00E46FA9">
      <w:pPr>
        <w:rPr>
          <w:sz w:val="24"/>
          <w:szCs w:val="24"/>
        </w:rPr>
      </w:pPr>
      <w:r>
        <w:rPr>
          <w:sz w:val="24"/>
          <w:szCs w:val="24"/>
        </w:rPr>
        <w:t xml:space="preserve">Dear Parents and Carers, </w:t>
      </w:r>
    </w:p>
    <w:p w14:paraId="27EDC7AD" w14:textId="77777777" w:rsidR="003B4EB0" w:rsidRDefault="003B4EB0" w:rsidP="00E46FA9">
      <w:pPr>
        <w:rPr>
          <w:sz w:val="24"/>
          <w:szCs w:val="24"/>
        </w:rPr>
      </w:pPr>
    </w:p>
    <w:p w14:paraId="4798794F" w14:textId="39B25230" w:rsidR="003B4EB0" w:rsidRDefault="003B4EB0" w:rsidP="00E46FA9">
      <w:pPr>
        <w:rPr>
          <w:sz w:val="24"/>
          <w:szCs w:val="24"/>
        </w:rPr>
      </w:pPr>
      <w:r>
        <w:rPr>
          <w:sz w:val="24"/>
          <w:szCs w:val="24"/>
        </w:rPr>
        <w:t>Thank you to everyone who has already completed the</w:t>
      </w:r>
      <w:r w:rsidR="00790BD5">
        <w:rPr>
          <w:sz w:val="24"/>
          <w:szCs w:val="24"/>
        </w:rPr>
        <w:t>ir child’s</w:t>
      </w:r>
      <w:r>
        <w:rPr>
          <w:sz w:val="24"/>
          <w:szCs w:val="24"/>
        </w:rPr>
        <w:t xml:space="preserve"> online health questionnaire for the School Nursing Team.  </w:t>
      </w:r>
    </w:p>
    <w:p w14:paraId="2B5F7B27" w14:textId="77777777" w:rsidR="003B4EB0" w:rsidRDefault="003B4EB0" w:rsidP="00E46FA9">
      <w:pPr>
        <w:rPr>
          <w:sz w:val="24"/>
          <w:szCs w:val="24"/>
        </w:rPr>
      </w:pPr>
    </w:p>
    <w:p w14:paraId="3294CD09" w14:textId="0FA313BA" w:rsidR="003B4EB0" w:rsidRDefault="003B4EB0" w:rsidP="00E46FA9">
      <w:pPr>
        <w:rPr>
          <w:sz w:val="24"/>
          <w:szCs w:val="24"/>
        </w:rPr>
      </w:pPr>
      <w:r>
        <w:rPr>
          <w:sz w:val="24"/>
          <w:szCs w:val="24"/>
        </w:rPr>
        <w:t xml:space="preserve">For those who are yet to do so, the deadline is </w:t>
      </w:r>
      <w:r w:rsidRPr="003B4EB0">
        <w:rPr>
          <w:b/>
          <w:bCs/>
          <w:sz w:val="24"/>
          <w:szCs w:val="24"/>
        </w:rPr>
        <w:t>31</w:t>
      </w:r>
      <w:r w:rsidRPr="003B4EB0">
        <w:rPr>
          <w:b/>
          <w:bCs/>
          <w:sz w:val="24"/>
          <w:szCs w:val="24"/>
          <w:vertAlign w:val="superscript"/>
        </w:rPr>
        <w:t>st</w:t>
      </w:r>
      <w:r w:rsidRPr="003B4EB0">
        <w:rPr>
          <w:b/>
          <w:bCs/>
          <w:sz w:val="24"/>
          <w:szCs w:val="24"/>
        </w:rPr>
        <w:t xml:space="preserve"> May 2026.</w:t>
      </w:r>
      <w:r>
        <w:rPr>
          <w:sz w:val="24"/>
          <w:szCs w:val="24"/>
        </w:rPr>
        <w:t xml:space="preserve">  Please follow the link in the attached letter to access the questionnaire.  </w:t>
      </w:r>
    </w:p>
    <w:p w14:paraId="29E0D737" w14:textId="77777777" w:rsidR="003B4EB0" w:rsidRDefault="003B4EB0" w:rsidP="00E46FA9">
      <w:pPr>
        <w:rPr>
          <w:sz w:val="24"/>
          <w:szCs w:val="24"/>
        </w:rPr>
      </w:pPr>
    </w:p>
    <w:p w14:paraId="59F6F151" w14:textId="36900A14" w:rsidR="003B4EB0" w:rsidRDefault="003B4EB0" w:rsidP="00E46FA9">
      <w:pPr>
        <w:rPr>
          <w:sz w:val="24"/>
          <w:szCs w:val="24"/>
        </w:rPr>
      </w:pPr>
      <w:r>
        <w:rPr>
          <w:sz w:val="24"/>
          <w:szCs w:val="24"/>
        </w:rPr>
        <w:t xml:space="preserve">Kind regards, </w:t>
      </w:r>
    </w:p>
    <w:p w14:paraId="6FA7BF49" w14:textId="7AF00B9D" w:rsidR="003B4EB0" w:rsidRDefault="003B4EB0" w:rsidP="00E46FA9">
      <w:pPr>
        <w:rPr>
          <w:sz w:val="24"/>
          <w:szCs w:val="24"/>
        </w:rPr>
      </w:pPr>
    </w:p>
    <w:p w14:paraId="53C0C927" w14:textId="2C0B4B37" w:rsidR="003B4EB0" w:rsidRPr="003B4EB0" w:rsidRDefault="003B4EB0" w:rsidP="00E46FA9">
      <w:pPr>
        <w:rPr>
          <w:b/>
          <w:bCs/>
          <w:sz w:val="24"/>
          <w:szCs w:val="24"/>
        </w:rPr>
      </w:pPr>
      <w:r w:rsidRPr="003B4EB0">
        <w:rPr>
          <w:b/>
          <w:bCs/>
          <w:sz w:val="24"/>
          <w:szCs w:val="24"/>
        </w:rPr>
        <w:t>The School Office</w:t>
      </w:r>
    </w:p>
    <w:sectPr w:rsidR="003B4EB0" w:rsidRPr="003B4EB0" w:rsidSect="00483F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991" w:bottom="1440" w:left="993" w:header="357" w:footer="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C0083" w14:textId="77777777" w:rsidR="003B4EB0" w:rsidRDefault="003B4EB0">
      <w:r>
        <w:separator/>
      </w:r>
    </w:p>
  </w:endnote>
  <w:endnote w:type="continuationSeparator" w:id="0">
    <w:p w14:paraId="762390FE" w14:textId="77777777" w:rsidR="003B4EB0" w:rsidRDefault="003B4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B69DF" w14:textId="77777777" w:rsidR="00F24A65" w:rsidRDefault="00F24A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F34F3" w14:textId="77777777" w:rsidR="00F24A65" w:rsidRDefault="00F24A6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00" w:type="dxa"/>
      <w:jc w:val="center"/>
      <w:tblLayout w:type="fixed"/>
      <w:tblLook w:val="0000" w:firstRow="0" w:lastRow="0" w:firstColumn="0" w:lastColumn="0" w:noHBand="0" w:noVBand="0"/>
    </w:tblPr>
    <w:tblGrid>
      <w:gridCol w:w="1559"/>
      <w:gridCol w:w="1560"/>
      <w:gridCol w:w="1701"/>
      <w:gridCol w:w="1560"/>
      <w:gridCol w:w="1560"/>
      <w:gridCol w:w="1560"/>
    </w:tblGrid>
    <w:tr w:rsidR="00B249C3" w14:paraId="005CB9DD" w14:textId="77777777" w:rsidTr="000B7A08">
      <w:trPr>
        <w:trHeight w:val="1079"/>
        <w:jc w:val="center"/>
      </w:trPr>
      <w:tc>
        <w:tcPr>
          <w:tcW w:w="1559" w:type="dxa"/>
        </w:tcPr>
        <w:p w14:paraId="41A11DD2" w14:textId="77777777" w:rsidR="00B249C3" w:rsidRPr="008F01B7" w:rsidRDefault="00B249C3" w:rsidP="00C45335">
          <w:pPr>
            <w:pStyle w:val="Header"/>
            <w:jc w:val="center"/>
            <w:rPr>
              <w:rFonts w:ascii="Comic Sans MS" w:hAnsi="Comic Sans MS"/>
              <w:sz w:val="20"/>
            </w:rPr>
          </w:pPr>
          <w:r>
            <w:rPr>
              <w:rFonts w:ascii="Comic Sans MS" w:hAnsi="Comic Sans MS"/>
              <w:noProof/>
              <w:sz w:val="20"/>
              <w:lang w:val="en-GB" w:eastAsia="en-GB"/>
            </w:rPr>
            <w:drawing>
              <wp:anchor distT="0" distB="0" distL="114300" distR="114300" simplePos="0" relativeHeight="251669504" behindDoc="0" locked="0" layoutInCell="1" allowOverlap="1" wp14:anchorId="3A010566" wp14:editId="5438EC1A">
                <wp:simplePos x="0" y="0"/>
                <wp:positionH relativeFrom="column">
                  <wp:posOffset>205105</wp:posOffset>
                </wp:positionH>
                <wp:positionV relativeFrom="paragraph">
                  <wp:posOffset>50165</wp:posOffset>
                </wp:positionV>
                <wp:extent cx="342900" cy="473881"/>
                <wp:effectExtent l="0" t="0" r="0" b="2540"/>
                <wp:wrapThrough wrapText="bothSides">
                  <wp:wrapPolygon edited="0">
                    <wp:start x="0" y="0"/>
                    <wp:lineTo x="0" y="20847"/>
                    <wp:lineTo x="20400" y="20847"/>
                    <wp:lineTo x="20400" y="0"/>
                    <wp:lineTo x="0" y="0"/>
                  </wp:wrapPolygon>
                </wp:wrapThrough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Eco Schools Green Flag Award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2900" cy="47388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560" w:type="dxa"/>
        </w:tcPr>
        <w:p w14:paraId="5D01E47E" w14:textId="77777777" w:rsidR="00B249C3" w:rsidRDefault="00B249C3" w:rsidP="0019258D">
          <w:pPr>
            <w:pStyle w:val="Footer"/>
            <w:jc w:val="center"/>
          </w:pPr>
          <w:r>
            <w:rPr>
              <w:noProof/>
              <w:lang w:val="en-GB" w:eastAsia="en-GB"/>
            </w:rPr>
            <w:drawing>
              <wp:anchor distT="0" distB="0" distL="114300" distR="114300" simplePos="0" relativeHeight="251666432" behindDoc="1" locked="0" layoutInCell="1" allowOverlap="1" wp14:anchorId="26C67751" wp14:editId="26DC180C">
                <wp:simplePos x="0" y="0"/>
                <wp:positionH relativeFrom="column">
                  <wp:posOffset>139065</wp:posOffset>
                </wp:positionH>
                <wp:positionV relativeFrom="paragraph">
                  <wp:posOffset>84455</wp:posOffset>
                </wp:positionV>
                <wp:extent cx="552450" cy="408305"/>
                <wp:effectExtent l="0" t="0" r="0" b="0"/>
                <wp:wrapThrough wrapText="bothSides">
                  <wp:wrapPolygon edited="0">
                    <wp:start x="0" y="0"/>
                    <wp:lineTo x="0" y="20156"/>
                    <wp:lineTo x="20855" y="20156"/>
                    <wp:lineTo x="20855" y="0"/>
                    <wp:lineTo x="0" y="0"/>
                  </wp:wrapPolygon>
                </wp:wrapThrough>
                <wp:docPr id="72" name="Picture 72" descr="sccb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sccb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408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701" w:type="dxa"/>
        </w:tcPr>
        <w:p w14:paraId="2CA7A27F" w14:textId="77777777" w:rsidR="00B249C3" w:rsidRDefault="00855374" w:rsidP="00933E4C">
          <w:pPr>
            <w:pStyle w:val="Footer"/>
            <w:jc w:val="right"/>
            <w:rPr>
              <w:noProof/>
              <w:lang w:val="en-GB" w:eastAsia="en-GB"/>
            </w:rPr>
          </w:pPr>
          <w:r>
            <w:rPr>
              <w:noProof/>
              <w:lang w:val="en-GB" w:eastAsia="en-GB"/>
            </w:rPr>
            <w:drawing>
              <wp:anchor distT="0" distB="0" distL="114300" distR="114300" simplePos="0" relativeHeight="251665408" behindDoc="1" locked="0" layoutInCell="1" allowOverlap="1" wp14:anchorId="649351FC" wp14:editId="02BD1149">
                <wp:simplePos x="0" y="0"/>
                <wp:positionH relativeFrom="column">
                  <wp:posOffset>11430</wp:posOffset>
                </wp:positionH>
                <wp:positionV relativeFrom="paragraph">
                  <wp:posOffset>67945</wp:posOffset>
                </wp:positionV>
                <wp:extent cx="853440" cy="410210"/>
                <wp:effectExtent l="0" t="0" r="3810" b="8890"/>
                <wp:wrapTight wrapText="bothSides">
                  <wp:wrapPolygon edited="0">
                    <wp:start x="0" y="0"/>
                    <wp:lineTo x="0" y="21065"/>
                    <wp:lineTo x="21214" y="21065"/>
                    <wp:lineTo x="21214" y="0"/>
                    <wp:lineTo x="0" y="0"/>
                  </wp:wrapPolygon>
                </wp:wrapTight>
                <wp:docPr id="5" name="Picture 5" descr="A logo for a plating award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 descr="A logo for a plating award&#10;&#10;AI-generated content may be incorrect.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3440" cy="410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560" w:type="dxa"/>
        </w:tcPr>
        <w:p w14:paraId="3611AB1E" w14:textId="77777777" w:rsidR="00B249C3" w:rsidRDefault="00F24A65" w:rsidP="00933E4C">
          <w:pPr>
            <w:pStyle w:val="Footer"/>
            <w:jc w:val="right"/>
            <w:rPr>
              <w:noProof/>
              <w:lang w:val="en-GB"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2A4CBDBE" wp14:editId="5D17D98C">
                <wp:extent cx="853440" cy="568960"/>
                <wp:effectExtent l="0" t="0" r="3810" b="2540"/>
                <wp:docPr id="1" name="Picture 1" descr="A blue and black logo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blue and black logo&#10;&#10;AI-generated content may be incorrect.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344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60" w:type="dxa"/>
        </w:tcPr>
        <w:p w14:paraId="5EDE7497" w14:textId="77777777" w:rsidR="00B249C3" w:rsidRDefault="00B249C3" w:rsidP="00933E4C">
          <w:pPr>
            <w:pStyle w:val="Footer"/>
            <w:jc w:val="right"/>
            <w:rPr>
              <w:noProof/>
              <w:lang w:val="en-GB" w:eastAsia="en-GB"/>
            </w:rPr>
          </w:pPr>
          <w:r>
            <w:rPr>
              <w:noProof/>
              <w:lang w:val="en-GB" w:eastAsia="en-GB"/>
            </w:rPr>
            <w:drawing>
              <wp:anchor distT="0" distB="0" distL="114300" distR="114300" simplePos="0" relativeHeight="251668480" behindDoc="0" locked="0" layoutInCell="1" allowOverlap="1" wp14:anchorId="7701B130" wp14:editId="16F77CC5">
                <wp:simplePos x="0" y="0"/>
                <wp:positionH relativeFrom="column">
                  <wp:posOffset>78105</wp:posOffset>
                </wp:positionH>
                <wp:positionV relativeFrom="paragraph">
                  <wp:posOffset>86995</wp:posOffset>
                </wp:positionV>
                <wp:extent cx="714375" cy="421005"/>
                <wp:effectExtent l="0" t="0" r="9525" b="0"/>
                <wp:wrapThrough wrapText="bothSides">
                  <wp:wrapPolygon edited="0">
                    <wp:start x="0" y="0"/>
                    <wp:lineTo x="0" y="20525"/>
                    <wp:lineTo x="21312" y="20525"/>
                    <wp:lineTo x="21312" y="0"/>
                    <wp:lineTo x="0" y="0"/>
                  </wp:wrapPolygon>
                </wp:wrapThrough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Surrey Healthy Schools logo.png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4375" cy="4210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560" w:type="dxa"/>
        </w:tcPr>
        <w:p w14:paraId="172BA4C4" w14:textId="77777777" w:rsidR="00B249C3" w:rsidRDefault="00855374" w:rsidP="00933E4C">
          <w:pPr>
            <w:pStyle w:val="Footer"/>
            <w:jc w:val="right"/>
            <w:rPr>
              <w:noProof/>
              <w:lang w:val="en-GB" w:eastAsia="en-GB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2F7A4EA2" wp14:editId="0227781E">
                <wp:extent cx="590550" cy="590550"/>
                <wp:effectExtent l="0" t="0" r="0" b="0"/>
                <wp:docPr id="3" name="Picture 3" descr="A yellow and blue logo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 descr="A yellow and blue logo&#10;&#10;AI-generated content may be incorrect.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05311C8" w14:textId="77777777" w:rsidR="00BC3FEF" w:rsidRDefault="00BC3FEF" w:rsidP="006C1F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A49A7" w14:textId="77777777" w:rsidR="003B4EB0" w:rsidRDefault="003B4EB0">
      <w:r>
        <w:separator/>
      </w:r>
    </w:p>
  </w:footnote>
  <w:footnote w:type="continuationSeparator" w:id="0">
    <w:p w14:paraId="4E71CB47" w14:textId="77777777" w:rsidR="003B4EB0" w:rsidRDefault="003B4E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EC320" w14:textId="77777777" w:rsidR="00F24A65" w:rsidRDefault="00F24A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AE9AE" w14:textId="77777777" w:rsidR="00BC3FEF" w:rsidRDefault="00BC3FEF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29" w:type="dxa"/>
      <w:tblInd w:w="-567" w:type="dxa"/>
      <w:tblLayout w:type="fixed"/>
      <w:tblLook w:val="0000" w:firstRow="0" w:lastRow="0" w:firstColumn="0" w:lastColumn="0" w:noHBand="0" w:noVBand="0"/>
    </w:tblPr>
    <w:tblGrid>
      <w:gridCol w:w="4366"/>
      <w:gridCol w:w="1443"/>
      <w:gridCol w:w="5220"/>
    </w:tblGrid>
    <w:tr w:rsidR="00BC3FEF" w14:paraId="4D5D3BA7" w14:textId="77777777" w:rsidTr="004E4EFA">
      <w:trPr>
        <w:trHeight w:val="1614"/>
      </w:trPr>
      <w:tc>
        <w:tcPr>
          <w:tcW w:w="4366" w:type="dxa"/>
        </w:tcPr>
        <w:p w14:paraId="031CDCEB" w14:textId="77777777" w:rsidR="00BC3FEF" w:rsidRDefault="004E4EFA" w:rsidP="00A42219">
          <w:pPr>
            <w:pStyle w:val="Header"/>
            <w:ind w:left="573"/>
            <w:jc w:val="center"/>
          </w:pPr>
          <w:r>
            <w:rPr>
              <w:noProof/>
              <w:lang w:val="en-GB" w:eastAsia="en-GB"/>
            </w:rPr>
            <w:drawing>
              <wp:anchor distT="0" distB="0" distL="114300" distR="114300" simplePos="0" relativeHeight="251664384" behindDoc="0" locked="0" layoutInCell="1" allowOverlap="1" wp14:anchorId="52C731A8" wp14:editId="3EC8D786">
                <wp:simplePos x="0" y="0"/>
                <wp:positionH relativeFrom="column">
                  <wp:posOffset>293370</wp:posOffset>
                </wp:positionH>
                <wp:positionV relativeFrom="paragraph">
                  <wp:posOffset>40005</wp:posOffset>
                </wp:positionV>
                <wp:extent cx="1543050" cy="1524000"/>
                <wp:effectExtent l="0" t="0" r="0" b="0"/>
                <wp:wrapThrough wrapText="bothSides">
                  <wp:wrapPolygon edited="0">
                    <wp:start x="0" y="0"/>
                    <wp:lineTo x="0" y="21330"/>
                    <wp:lineTo x="21333" y="21330"/>
                    <wp:lineTo x="21333" y="0"/>
                    <wp:lineTo x="0" y="0"/>
                  </wp:wrapPolygon>
                </wp:wrapThrough>
                <wp:docPr id="67" name="Picture 67" descr="Onslow School logo colou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nslow School logo colou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305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BC3FEF">
            <w:br/>
          </w:r>
        </w:p>
        <w:p w14:paraId="0553E0AB" w14:textId="77777777" w:rsidR="00BC3FEF" w:rsidRDefault="00BC3FEF" w:rsidP="004C25B7">
          <w:pPr>
            <w:pStyle w:val="Header"/>
            <w:jc w:val="center"/>
          </w:pPr>
        </w:p>
      </w:tc>
      <w:tc>
        <w:tcPr>
          <w:tcW w:w="1443" w:type="dxa"/>
        </w:tcPr>
        <w:p w14:paraId="7DDEA390" w14:textId="77777777" w:rsidR="00BC3FEF" w:rsidRDefault="00BC3FEF" w:rsidP="004C25B7">
          <w:pPr>
            <w:pStyle w:val="Header"/>
            <w:jc w:val="center"/>
          </w:pPr>
        </w:p>
      </w:tc>
      <w:tc>
        <w:tcPr>
          <w:tcW w:w="5220" w:type="dxa"/>
        </w:tcPr>
        <w:p w14:paraId="6135B8EC" w14:textId="77777777" w:rsidR="00BC3FEF" w:rsidRDefault="00BC3FEF" w:rsidP="004C25B7">
          <w:pPr>
            <w:pStyle w:val="Header"/>
            <w:jc w:val="right"/>
            <w:rPr>
              <w:rFonts w:ascii="Comic Sans MS" w:hAnsi="Comic Sans MS"/>
              <w:sz w:val="44"/>
            </w:rPr>
          </w:pPr>
          <w:r>
            <w:rPr>
              <w:rFonts w:ascii="Comic Sans MS" w:hAnsi="Comic Sans MS"/>
              <w:sz w:val="20"/>
            </w:rPr>
            <w:br/>
          </w:r>
          <w:r>
            <w:rPr>
              <w:rFonts w:ascii="Comic Sans MS" w:hAnsi="Comic Sans MS"/>
              <w:sz w:val="44"/>
            </w:rPr>
            <w:t>Onslow Infant School</w:t>
          </w:r>
        </w:p>
        <w:p w14:paraId="65041CC2" w14:textId="77777777" w:rsidR="00BC3FEF" w:rsidRDefault="00BC3FEF" w:rsidP="004C25B7">
          <w:pPr>
            <w:pStyle w:val="Header"/>
            <w:jc w:val="right"/>
            <w:rPr>
              <w:rFonts w:ascii="Comic Sans MS" w:hAnsi="Comic Sans MS"/>
              <w:sz w:val="16"/>
            </w:rPr>
          </w:pPr>
          <w:r>
            <w:rPr>
              <w:rFonts w:ascii="Comic Sans MS" w:hAnsi="Comic Sans MS"/>
              <w:sz w:val="16"/>
            </w:rPr>
            <w:t>Powell Close, Onslow Village, Guildford, Surrey. GU2 7DD</w:t>
          </w:r>
        </w:p>
        <w:p w14:paraId="69D03550" w14:textId="77777777" w:rsidR="00BC3FEF" w:rsidRDefault="00BC3FEF" w:rsidP="004C25B7">
          <w:pPr>
            <w:pStyle w:val="Header"/>
            <w:tabs>
              <w:tab w:val="clear" w:pos="4153"/>
              <w:tab w:val="left" w:pos="1332"/>
              <w:tab w:val="left" w:pos="2052"/>
            </w:tabs>
            <w:jc w:val="right"/>
            <w:rPr>
              <w:rFonts w:ascii="Comic Sans MS" w:hAnsi="Comic Sans MS"/>
              <w:sz w:val="16"/>
            </w:rPr>
          </w:pPr>
        </w:p>
        <w:p w14:paraId="739A1B0C" w14:textId="77777777" w:rsidR="00BC3FEF" w:rsidRDefault="00BC3FEF" w:rsidP="00C45335">
          <w:pPr>
            <w:pStyle w:val="Header"/>
            <w:tabs>
              <w:tab w:val="clear" w:pos="4153"/>
              <w:tab w:val="left" w:pos="1332"/>
              <w:tab w:val="left" w:pos="1833"/>
              <w:tab w:val="left" w:pos="3312"/>
              <w:tab w:val="left" w:pos="3852"/>
            </w:tabs>
            <w:rPr>
              <w:rFonts w:ascii="Comic Sans MS" w:hAnsi="Comic Sans MS"/>
              <w:sz w:val="20"/>
            </w:rPr>
          </w:pPr>
          <w:r>
            <w:rPr>
              <w:rFonts w:ascii="Comic Sans MS" w:hAnsi="Comic Sans MS"/>
              <w:sz w:val="16"/>
            </w:rPr>
            <w:tab/>
            <w:t>Tel:</w:t>
          </w:r>
          <w:r>
            <w:rPr>
              <w:rFonts w:ascii="Comic Sans MS" w:hAnsi="Comic Sans MS"/>
              <w:sz w:val="16"/>
            </w:rPr>
            <w:tab/>
            <w:t>01483 532726</w:t>
          </w:r>
          <w:r>
            <w:rPr>
              <w:rFonts w:ascii="Comic Sans MS" w:hAnsi="Comic Sans MS"/>
              <w:sz w:val="16"/>
            </w:rPr>
            <w:tab/>
          </w:r>
          <w:r>
            <w:rPr>
              <w:rFonts w:ascii="Comic Sans MS" w:hAnsi="Comic Sans MS"/>
              <w:sz w:val="16"/>
            </w:rPr>
            <w:br/>
          </w:r>
          <w:r>
            <w:rPr>
              <w:rFonts w:ascii="Comic Sans MS" w:hAnsi="Comic Sans MS"/>
              <w:sz w:val="16"/>
            </w:rPr>
            <w:tab/>
            <w:t>Email:</w:t>
          </w:r>
          <w:r>
            <w:rPr>
              <w:rFonts w:ascii="Comic Sans MS" w:hAnsi="Comic Sans MS"/>
              <w:sz w:val="16"/>
            </w:rPr>
            <w:tab/>
          </w:r>
          <w:hyperlink r:id="rId2" w:history="1">
            <w:r>
              <w:rPr>
                <w:rStyle w:val="Hyperlink"/>
                <w:rFonts w:ascii="Comic Sans MS" w:hAnsi="Comic Sans MS"/>
                <w:sz w:val="16"/>
              </w:rPr>
              <w:t>info@onslow.surrey.sch.uk</w:t>
            </w:r>
          </w:hyperlink>
          <w:r>
            <w:rPr>
              <w:rFonts w:ascii="Comic Sans MS" w:hAnsi="Comic Sans MS"/>
              <w:sz w:val="16"/>
            </w:rPr>
            <w:br/>
          </w:r>
          <w:r>
            <w:rPr>
              <w:rFonts w:ascii="Comic Sans MS" w:hAnsi="Comic Sans MS"/>
              <w:sz w:val="16"/>
            </w:rPr>
            <w:tab/>
            <w:t>Web:</w:t>
          </w:r>
          <w:r>
            <w:rPr>
              <w:rFonts w:ascii="Comic Sans MS" w:hAnsi="Comic Sans MS"/>
              <w:sz w:val="16"/>
            </w:rPr>
            <w:tab/>
          </w:r>
          <w:hyperlink r:id="rId3" w:history="1">
            <w:r w:rsidRPr="00A32063">
              <w:rPr>
                <w:rStyle w:val="Hyperlink"/>
                <w:rFonts w:ascii="Comic Sans MS" w:hAnsi="Comic Sans MS"/>
                <w:sz w:val="16"/>
              </w:rPr>
              <w:t>www.onslow.surrey.sch.uk</w:t>
            </w:r>
          </w:hyperlink>
          <w:r>
            <w:rPr>
              <w:rFonts w:ascii="Comic Sans MS" w:hAnsi="Comic Sans MS"/>
              <w:sz w:val="16"/>
            </w:rPr>
            <w:br/>
          </w:r>
        </w:p>
        <w:p w14:paraId="7A0C8528" w14:textId="77777777" w:rsidR="00BC3FEF" w:rsidRDefault="00BC3FEF" w:rsidP="005C2C8F">
          <w:pPr>
            <w:pStyle w:val="Header"/>
            <w:tabs>
              <w:tab w:val="left" w:pos="1332"/>
            </w:tabs>
            <w:rPr>
              <w:rFonts w:ascii="Arial Rounded MT Bold" w:hAnsi="Arial Rounded MT Bold"/>
            </w:rPr>
          </w:pPr>
          <w:r>
            <w:rPr>
              <w:rFonts w:ascii="Comic Sans MS" w:hAnsi="Comic Sans MS"/>
              <w:sz w:val="20"/>
            </w:rPr>
            <w:tab/>
            <w:t xml:space="preserve">Head Teacher: </w:t>
          </w:r>
          <w:r w:rsidR="005C2C8F">
            <w:rPr>
              <w:rFonts w:ascii="Comic Sans MS" w:hAnsi="Comic Sans MS"/>
              <w:sz w:val="20"/>
            </w:rPr>
            <w:t>Katherine Donlon</w:t>
          </w:r>
        </w:p>
      </w:tc>
    </w:tr>
  </w:tbl>
  <w:p w14:paraId="0CC653B5" w14:textId="77777777" w:rsidR="00BC3FEF" w:rsidRDefault="00BC3F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97886"/>
    <w:multiLevelType w:val="multilevel"/>
    <w:tmpl w:val="DFCAE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D60DD4"/>
    <w:multiLevelType w:val="hybridMultilevel"/>
    <w:tmpl w:val="935823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B6B0757"/>
    <w:multiLevelType w:val="hybridMultilevel"/>
    <w:tmpl w:val="F3383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1611806">
    <w:abstractNumId w:val="0"/>
  </w:num>
  <w:num w:numId="2" w16cid:durableId="2007977307">
    <w:abstractNumId w:val="1"/>
  </w:num>
  <w:num w:numId="3" w16cid:durableId="1373068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EB0"/>
    <w:rsid w:val="00010CD8"/>
    <w:rsid w:val="000869C4"/>
    <w:rsid w:val="000B7A08"/>
    <w:rsid w:val="000E5687"/>
    <w:rsid w:val="00121A76"/>
    <w:rsid w:val="001244B2"/>
    <w:rsid w:val="001839D9"/>
    <w:rsid w:val="0019258D"/>
    <w:rsid w:val="001A6628"/>
    <w:rsid w:val="001F7CDE"/>
    <w:rsid w:val="0022774D"/>
    <w:rsid w:val="002575DB"/>
    <w:rsid w:val="00274FCE"/>
    <w:rsid w:val="00292339"/>
    <w:rsid w:val="002A6EEE"/>
    <w:rsid w:val="002B4071"/>
    <w:rsid w:val="002E28D8"/>
    <w:rsid w:val="002F29E4"/>
    <w:rsid w:val="002F771C"/>
    <w:rsid w:val="00327309"/>
    <w:rsid w:val="00336E21"/>
    <w:rsid w:val="00343723"/>
    <w:rsid w:val="0038571E"/>
    <w:rsid w:val="003871DE"/>
    <w:rsid w:val="00387AC3"/>
    <w:rsid w:val="003B4EB0"/>
    <w:rsid w:val="003D586A"/>
    <w:rsid w:val="003E14D1"/>
    <w:rsid w:val="003E55EF"/>
    <w:rsid w:val="00426DA9"/>
    <w:rsid w:val="00483F94"/>
    <w:rsid w:val="00484558"/>
    <w:rsid w:val="004A7442"/>
    <w:rsid w:val="004C25B7"/>
    <w:rsid w:val="004E4EFA"/>
    <w:rsid w:val="0050107E"/>
    <w:rsid w:val="005121D4"/>
    <w:rsid w:val="00514F63"/>
    <w:rsid w:val="0054070D"/>
    <w:rsid w:val="00542162"/>
    <w:rsid w:val="005608E0"/>
    <w:rsid w:val="00563637"/>
    <w:rsid w:val="00574899"/>
    <w:rsid w:val="00585AB2"/>
    <w:rsid w:val="005A2FFA"/>
    <w:rsid w:val="005C2C8F"/>
    <w:rsid w:val="005E641B"/>
    <w:rsid w:val="00605644"/>
    <w:rsid w:val="00622826"/>
    <w:rsid w:val="00635A8B"/>
    <w:rsid w:val="006424A0"/>
    <w:rsid w:val="00643BA0"/>
    <w:rsid w:val="00644527"/>
    <w:rsid w:val="006547B7"/>
    <w:rsid w:val="00662F99"/>
    <w:rsid w:val="006A1212"/>
    <w:rsid w:val="006C1F36"/>
    <w:rsid w:val="006C4939"/>
    <w:rsid w:val="00722F59"/>
    <w:rsid w:val="00742580"/>
    <w:rsid w:val="0075709C"/>
    <w:rsid w:val="00764661"/>
    <w:rsid w:val="00790BD5"/>
    <w:rsid w:val="00797FC6"/>
    <w:rsid w:val="007A548B"/>
    <w:rsid w:val="007E3D2A"/>
    <w:rsid w:val="007E434A"/>
    <w:rsid w:val="007E772B"/>
    <w:rsid w:val="007F4645"/>
    <w:rsid w:val="00814339"/>
    <w:rsid w:val="008346E4"/>
    <w:rsid w:val="00855374"/>
    <w:rsid w:val="00855F68"/>
    <w:rsid w:val="00866105"/>
    <w:rsid w:val="008A7BDB"/>
    <w:rsid w:val="008E65F9"/>
    <w:rsid w:val="008F01B7"/>
    <w:rsid w:val="008F4581"/>
    <w:rsid w:val="00933E4C"/>
    <w:rsid w:val="009551A8"/>
    <w:rsid w:val="009638A9"/>
    <w:rsid w:val="009D6605"/>
    <w:rsid w:val="00A00465"/>
    <w:rsid w:val="00A13E4A"/>
    <w:rsid w:val="00A31949"/>
    <w:rsid w:val="00A42219"/>
    <w:rsid w:val="00A53A42"/>
    <w:rsid w:val="00A91D5B"/>
    <w:rsid w:val="00A960EE"/>
    <w:rsid w:val="00AA118D"/>
    <w:rsid w:val="00AD00B5"/>
    <w:rsid w:val="00B124B6"/>
    <w:rsid w:val="00B249C3"/>
    <w:rsid w:val="00B2727D"/>
    <w:rsid w:val="00B37718"/>
    <w:rsid w:val="00B87625"/>
    <w:rsid w:val="00BB32DC"/>
    <w:rsid w:val="00BC3FEF"/>
    <w:rsid w:val="00BD3B09"/>
    <w:rsid w:val="00C06B2F"/>
    <w:rsid w:val="00C12EA4"/>
    <w:rsid w:val="00C27E5D"/>
    <w:rsid w:val="00C361A8"/>
    <w:rsid w:val="00C377BC"/>
    <w:rsid w:val="00C400EE"/>
    <w:rsid w:val="00C4300F"/>
    <w:rsid w:val="00C45335"/>
    <w:rsid w:val="00C46EE4"/>
    <w:rsid w:val="00C55EB6"/>
    <w:rsid w:val="00C7159E"/>
    <w:rsid w:val="00C854BF"/>
    <w:rsid w:val="00C86A74"/>
    <w:rsid w:val="00CC779F"/>
    <w:rsid w:val="00CE0127"/>
    <w:rsid w:val="00CE0417"/>
    <w:rsid w:val="00CF3C3D"/>
    <w:rsid w:val="00D065D4"/>
    <w:rsid w:val="00D07874"/>
    <w:rsid w:val="00DA3F42"/>
    <w:rsid w:val="00DE5C6B"/>
    <w:rsid w:val="00E004E6"/>
    <w:rsid w:val="00E35DEC"/>
    <w:rsid w:val="00E46FA9"/>
    <w:rsid w:val="00E832FD"/>
    <w:rsid w:val="00E91107"/>
    <w:rsid w:val="00EA0298"/>
    <w:rsid w:val="00EF3669"/>
    <w:rsid w:val="00F202AC"/>
    <w:rsid w:val="00F24A65"/>
    <w:rsid w:val="00F329D2"/>
    <w:rsid w:val="00F3449B"/>
    <w:rsid w:val="00F81611"/>
    <w:rsid w:val="00F85283"/>
    <w:rsid w:val="00FA0688"/>
    <w:rsid w:val="00FD34EB"/>
    <w:rsid w:val="00FF6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BA46C5"/>
  <w15:docId w15:val="{558E46F9-3CE6-40FA-9F18-A9C2B5378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42219"/>
    <w:rPr>
      <w:rFonts w:ascii="Calibri" w:eastAsia="Calibri" w:hAnsi="Calibr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itle">
    <w:name w:val="Title"/>
    <w:basedOn w:val="Normal"/>
    <w:qFormat/>
    <w:pPr>
      <w:jc w:val="center"/>
    </w:pPr>
    <w:rPr>
      <w:rFonts w:ascii="Tahoma" w:hAnsi="Tahoma" w:cs="Tahoma"/>
      <w:b/>
      <w:bCs/>
      <w:sz w:val="28"/>
      <w:u w:val="single"/>
    </w:rPr>
  </w:style>
  <w:style w:type="paragraph" w:styleId="BodyText">
    <w:name w:val="Body Text"/>
    <w:basedOn w:val="Normal"/>
    <w:rPr>
      <w:rFonts w:ascii="Tahoma" w:hAnsi="Tahoma" w:cs="Tahoma"/>
      <w:sz w:val="20"/>
    </w:rPr>
  </w:style>
  <w:style w:type="paragraph" w:styleId="BalloonText">
    <w:name w:val="Balloon Text"/>
    <w:basedOn w:val="Normal"/>
    <w:semiHidden/>
    <w:rsid w:val="009638A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6547B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547B7"/>
    <w:rPr>
      <w:b/>
      <w:bCs/>
    </w:rPr>
  </w:style>
  <w:style w:type="table" w:styleId="TableGrid">
    <w:name w:val="Table Grid"/>
    <w:basedOn w:val="TableNormal"/>
    <w:uiPriority w:val="59"/>
    <w:rsid w:val="008143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14339"/>
    <w:rPr>
      <w:rFonts w:ascii="Calibri" w:eastAsia="Calibri" w:hAnsi="Calibr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422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03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1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1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61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47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632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023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702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1631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9689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373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4865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629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7013337">
                                                          <w:marLeft w:val="40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9014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69056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7516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2689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4179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7401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25463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single" w:sz="6" w:space="15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15942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287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792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01118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3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06346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909868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11306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665110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4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2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99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6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4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2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0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88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0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0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47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06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19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839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28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nslow.surrey.sch.uk" TargetMode="External"/><Relationship Id="rId2" Type="http://schemas.openxmlformats.org/officeDocument/2006/relationships/hyperlink" Target="mailto:info@onslow.surrey.sch.uk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Headed%20Paper%20and%20Logos\Headed%20Paper%20-%20formal%20ofsted%20(Feb%2026)%20KD%20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E894C-845F-4BE9-99F3-349984FB3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 - formal ofsted (Feb 26) KD Head</Template>
  <TotalTime>12</TotalTime>
  <Pages>1</Pages>
  <Words>56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Surrey County Council</Company>
  <LinksUpToDate>false</LinksUpToDate>
  <CharactersWithSpaces>344</CharactersWithSpaces>
  <SharedDoc>false</SharedDoc>
  <HLinks>
    <vt:vector size="18" baseType="variant">
      <vt:variant>
        <vt:i4>4522082</vt:i4>
      </vt:variant>
      <vt:variant>
        <vt:i4>0</vt:i4>
      </vt:variant>
      <vt:variant>
        <vt:i4>0</vt:i4>
      </vt:variant>
      <vt:variant>
        <vt:i4>5</vt:i4>
      </vt:variant>
      <vt:variant>
        <vt:lpwstr>mailto:admin@ukla.org</vt:lpwstr>
      </vt:variant>
      <vt:variant>
        <vt:lpwstr/>
      </vt:variant>
      <vt:variant>
        <vt:i4>4784201</vt:i4>
      </vt:variant>
      <vt:variant>
        <vt:i4>3</vt:i4>
      </vt:variant>
      <vt:variant>
        <vt:i4>0</vt:i4>
      </vt:variant>
      <vt:variant>
        <vt:i4>5</vt:i4>
      </vt:variant>
      <vt:variant>
        <vt:lpwstr>http://www.onslow.surrey.sch.uk/</vt:lpwstr>
      </vt:variant>
      <vt:variant>
        <vt:lpwstr/>
      </vt:variant>
      <vt:variant>
        <vt:i4>3407878</vt:i4>
      </vt:variant>
      <vt:variant>
        <vt:i4>0</vt:i4>
      </vt:variant>
      <vt:variant>
        <vt:i4>0</vt:i4>
      </vt:variant>
      <vt:variant>
        <vt:i4>5</vt:i4>
      </vt:variant>
      <vt:variant>
        <vt:lpwstr>mailto:info@onslow.surrey.sch.uk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Gunn</dc:creator>
  <cp:lastModifiedBy>Sarah Gunn</cp:lastModifiedBy>
  <cp:revision>1</cp:revision>
  <cp:lastPrinted>2023-12-05T13:30:00Z</cp:lastPrinted>
  <dcterms:created xsi:type="dcterms:W3CDTF">2026-05-15T10:50:00Z</dcterms:created>
  <dcterms:modified xsi:type="dcterms:W3CDTF">2026-05-15T11:02:00Z</dcterms:modified>
</cp:coreProperties>
</file>